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C5B" w:rsidRPr="00DA794A" w:rsidRDefault="00DA794A">
      <w:pPr>
        <w:rPr>
          <w:sz w:val="28"/>
          <w:szCs w:val="28"/>
        </w:rPr>
      </w:pPr>
      <w:r w:rsidRPr="00DA794A">
        <w:rPr>
          <w:sz w:val="28"/>
          <w:szCs w:val="28"/>
        </w:rPr>
        <w:t>Day 1 English for ALL</w:t>
      </w:r>
    </w:p>
    <w:p w:rsidR="00DA794A" w:rsidRPr="00DA794A" w:rsidRDefault="00DA794A">
      <w:pPr>
        <w:rPr>
          <w:sz w:val="28"/>
          <w:szCs w:val="28"/>
        </w:rPr>
      </w:pPr>
      <w:bookmarkStart w:id="0" w:name="_GoBack"/>
      <w:bookmarkEnd w:id="0"/>
    </w:p>
    <w:p w:rsidR="00DA794A" w:rsidRPr="00DA794A" w:rsidRDefault="00DA794A">
      <w:pPr>
        <w:rPr>
          <w:sz w:val="28"/>
          <w:szCs w:val="28"/>
        </w:rPr>
      </w:pPr>
      <w:r w:rsidRPr="00DA794A">
        <w:rPr>
          <w:sz w:val="28"/>
          <w:szCs w:val="28"/>
        </w:rPr>
        <w:t>Imagine you are a gladiator.  Write a diary of your day.  Remember to include the boring bits as well as the exciting bits.  Think training, lunch, meeting friends, helping to feed and clean the arena animals and more.</w:t>
      </w:r>
    </w:p>
    <w:p w:rsidR="00DA794A" w:rsidRPr="00DA794A" w:rsidRDefault="00DA794A">
      <w:pPr>
        <w:rPr>
          <w:sz w:val="28"/>
          <w:szCs w:val="28"/>
        </w:rPr>
      </w:pPr>
      <w:r w:rsidRPr="00DA794A">
        <w:rPr>
          <w:sz w:val="28"/>
          <w:szCs w:val="28"/>
        </w:rPr>
        <w:t>If you do have to battle in the arena – add good detail, were you hurt, did you win…what happened?</w:t>
      </w:r>
    </w:p>
    <w:p w:rsidR="00DA794A" w:rsidRPr="00DA794A" w:rsidRDefault="00DA794A">
      <w:pPr>
        <w:rPr>
          <w:sz w:val="28"/>
          <w:szCs w:val="28"/>
        </w:rPr>
      </w:pPr>
    </w:p>
    <w:p w:rsidR="00DA794A" w:rsidRPr="00DA794A" w:rsidRDefault="00DA794A">
      <w:pPr>
        <w:rPr>
          <w:sz w:val="28"/>
          <w:szCs w:val="28"/>
        </w:rPr>
      </w:pPr>
      <w:r w:rsidRPr="00DA794A">
        <w:rPr>
          <w:sz w:val="28"/>
          <w:szCs w:val="28"/>
        </w:rPr>
        <w:t>If you do not want to be a gladiator – imagine you are a Roman citizen and after a day of work you go to watch the gladiators – what happens?!</w:t>
      </w:r>
    </w:p>
    <w:sectPr w:rsidR="00DA794A" w:rsidRPr="00DA79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94A"/>
    <w:rsid w:val="00BE3C5B"/>
    <w:rsid w:val="00DA7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E2B7A"/>
  <w15:chartTrackingRefBased/>
  <w15:docId w15:val="{6086018C-9BBE-43CC-B62A-9C4FB625E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F21986E8</Template>
  <TotalTime>4</TotalTime>
  <Pages>1</Pages>
  <Words>72</Words>
  <Characters>413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Sporle Primary School</Company>
  <LinksUpToDate>false</LinksUpToDate>
  <CharactersWithSpaces>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Hoddy</dc:creator>
  <cp:keywords/>
  <dc:description/>
  <cp:lastModifiedBy>Kirstie Hoddy</cp:lastModifiedBy>
  <cp:revision>1</cp:revision>
  <dcterms:created xsi:type="dcterms:W3CDTF">2020-03-18T16:47:00Z</dcterms:created>
  <dcterms:modified xsi:type="dcterms:W3CDTF">2020-03-18T16:51:00Z</dcterms:modified>
</cp:coreProperties>
</file>