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E8" w:rsidRDefault="00797DD8">
      <w:bookmarkStart w:id="0" w:name="_GoBack"/>
      <w:bookmarkEnd w:id="0"/>
      <w:r>
        <w:t>Art- building a repeating pattern to represent your favourite piece of music:</w:t>
      </w:r>
    </w:p>
    <w:p w:rsidR="00797DD8" w:rsidRDefault="00797DD8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1312" behindDoc="1" locked="0" layoutInCell="1" allowOverlap="1" wp14:anchorId="5AEA2397" wp14:editId="63642E19">
            <wp:simplePos x="0" y="0"/>
            <wp:positionH relativeFrom="column">
              <wp:posOffset>4393565</wp:posOffset>
            </wp:positionH>
            <wp:positionV relativeFrom="paragraph">
              <wp:posOffset>278765</wp:posOffset>
            </wp:positionV>
            <wp:extent cx="1871345" cy="1868170"/>
            <wp:effectExtent l="0" t="0" r="0" b="0"/>
            <wp:wrapTight wrapText="bothSides">
              <wp:wrapPolygon edited="0">
                <wp:start x="0" y="0"/>
                <wp:lineTo x="0" y="21365"/>
                <wp:lineTo x="21329" y="21365"/>
                <wp:lineTo x="21329" y="0"/>
                <wp:lineTo x="0" y="0"/>
              </wp:wrapPolygon>
            </wp:wrapTight>
            <wp:docPr id="4" name="Picture 4" descr="Michael Steven Platt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chael Steven Platt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0" locked="0" layoutInCell="1" allowOverlap="1" wp14:anchorId="1549518C" wp14:editId="38CA20E1">
            <wp:simplePos x="0" y="0"/>
            <wp:positionH relativeFrom="column">
              <wp:posOffset>1706880</wp:posOffset>
            </wp:positionH>
            <wp:positionV relativeFrom="paragraph">
              <wp:posOffset>194945</wp:posOffset>
            </wp:positionV>
            <wp:extent cx="2377440" cy="2377440"/>
            <wp:effectExtent l="0" t="0" r="3810" b="3810"/>
            <wp:wrapSquare wrapText="bothSides"/>
            <wp:docPr id="2" name="Picture 2" descr="Repeat Pattern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peat Pattern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 wp14:anchorId="3D5C3A58" wp14:editId="16371D4F">
            <wp:simplePos x="0" y="0"/>
            <wp:positionH relativeFrom="column">
              <wp:posOffset>-495300</wp:posOffset>
            </wp:positionH>
            <wp:positionV relativeFrom="paragraph">
              <wp:posOffset>194945</wp:posOffset>
            </wp:positionV>
            <wp:extent cx="1950720" cy="1950720"/>
            <wp:effectExtent l="0" t="0" r="0" b="0"/>
            <wp:wrapTight wrapText="bothSides">
              <wp:wrapPolygon edited="0">
                <wp:start x="0" y="0"/>
                <wp:lineTo x="0" y="21305"/>
                <wp:lineTo x="21305" y="21305"/>
                <wp:lineTo x="21305" y="0"/>
                <wp:lineTo x="0" y="0"/>
              </wp:wrapPolygon>
            </wp:wrapTight>
            <wp:docPr id="1" name="Picture 1" descr="African Art And Designs - Lessons - Tes Teach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n Art And Designs - Lessons - Tes Teach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DD8" w:rsidRDefault="00797DD8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6432" behindDoc="1" locked="0" layoutInCell="1" allowOverlap="1" wp14:anchorId="4655495B" wp14:editId="50EC087E">
            <wp:simplePos x="0" y="0"/>
            <wp:positionH relativeFrom="column">
              <wp:posOffset>4533900</wp:posOffset>
            </wp:positionH>
            <wp:positionV relativeFrom="paragraph">
              <wp:posOffset>3339465</wp:posOffset>
            </wp:positionV>
            <wp:extent cx="1935480" cy="1941830"/>
            <wp:effectExtent l="0" t="0" r="7620" b="1270"/>
            <wp:wrapTight wrapText="bothSides">
              <wp:wrapPolygon edited="0">
                <wp:start x="0" y="0"/>
                <wp:lineTo x="0" y="21402"/>
                <wp:lineTo x="21472" y="21402"/>
                <wp:lineTo x="21472" y="0"/>
                <wp:lineTo x="0" y="0"/>
              </wp:wrapPolygon>
            </wp:wrapTight>
            <wp:docPr id="9" name="Picture 9" descr="Trinetra - About: Free Indian Symbols, Signs, Patterns, Graphics ...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rinetra - About: Free Indian Symbols, Signs, Patterns, Graphics ...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5408" behindDoc="1" locked="0" layoutInCell="1" allowOverlap="1" wp14:anchorId="72F86B32" wp14:editId="3F356289">
            <wp:simplePos x="0" y="0"/>
            <wp:positionH relativeFrom="column">
              <wp:posOffset>2248535</wp:posOffset>
            </wp:positionH>
            <wp:positionV relativeFrom="paragraph">
              <wp:posOffset>3520440</wp:posOffset>
            </wp:positionV>
            <wp:extent cx="2103120" cy="1577340"/>
            <wp:effectExtent l="0" t="0" r="0" b="3810"/>
            <wp:wrapTight wrapText="bothSides">
              <wp:wrapPolygon edited="0">
                <wp:start x="0" y="0"/>
                <wp:lineTo x="0" y="21391"/>
                <wp:lineTo x="21326" y="21391"/>
                <wp:lineTo x="21326" y="0"/>
                <wp:lineTo x="0" y="0"/>
              </wp:wrapPolygon>
            </wp:wrapTight>
            <wp:docPr id="8" name="Picture 8" descr="How Are Patterns Used in Art?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ow Are Patterns Used in Art?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4384" behindDoc="1" locked="0" layoutInCell="1" allowOverlap="1" wp14:anchorId="7E1207E5" wp14:editId="14C5CC23">
            <wp:simplePos x="0" y="0"/>
            <wp:positionH relativeFrom="column">
              <wp:posOffset>4236720</wp:posOffset>
            </wp:positionH>
            <wp:positionV relativeFrom="paragraph">
              <wp:posOffset>960120</wp:posOffset>
            </wp:positionV>
            <wp:extent cx="2286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20" y="21360"/>
                <wp:lineTo x="21420" y="0"/>
                <wp:lineTo x="0" y="0"/>
              </wp:wrapPolygon>
            </wp:wrapTight>
            <wp:docPr id="7" name="Picture 7" descr="Allison Gregory | New American Paintings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llison Gregory | New American Paintings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3360" behindDoc="1" locked="0" layoutInCell="1" allowOverlap="1" wp14:anchorId="03351C95" wp14:editId="279626A5">
            <wp:simplePos x="0" y="0"/>
            <wp:positionH relativeFrom="column">
              <wp:posOffset>-600710</wp:posOffset>
            </wp:positionH>
            <wp:positionV relativeFrom="paragraph">
              <wp:posOffset>3520440</wp:posOffset>
            </wp:positionV>
            <wp:extent cx="2545080" cy="2979420"/>
            <wp:effectExtent l="0" t="0" r="7620" b="0"/>
            <wp:wrapTight wrapText="bothSides">
              <wp:wrapPolygon edited="0">
                <wp:start x="0" y="0"/>
                <wp:lineTo x="0" y="21407"/>
                <wp:lineTo x="21503" y="21407"/>
                <wp:lineTo x="21503" y="0"/>
                <wp:lineTo x="0" y="0"/>
              </wp:wrapPolygon>
            </wp:wrapTight>
            <wp:docPr id="6" name="Picture 6" descr="Abstract Art Pieces | Design Inspiration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bstract Art Pieces | Design Inspiration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2336" behindDoc="1" locked="0" layoutInCell="1" allowOverlap="1" wp14:anchorId="0421EC8B" wp14:editId="247C36F0">
            <wp:simplePos x="0" y="0"/>
            <wp:positionH relativeFrom="column">
              <wp:posOffset>2293620</wp:posOffset>
            </wp:positionH>
            <wp:positionV relativeFrom="paragraph">
              <wp:posOffset>868680</wp:posOffset>
            </wp:positionV>
            <wp:extent cx="1846580" cy="2339340"/>
            <wp:effectExtent l="0" t="0" r="1270" b="3810"/>
            <wp:wrapTight wrapText="bothSides">
              <wp:wrapPolygon edited="0">
                <wp:start x="0" y="0"/>
                <wp:lineTo x="0" y="21459"/>
                <wp:lineTo x="21392" y="21459"/>
                <wp:lineTo x="21392" y="0"/>
                <wp:lineTo x="0" y="0"/>
              </wp:wrapPolygon>
            </wp:wrapTight>
            <wp:docPr id="5" name="Picture 5" descr="Could be adapted into an awesome class! | Fish art, Art projects ...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ould be adapted into an awesome class! | Fish art, Art projects ...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1" locked="0" layoutInCell="1" allowOverlap="1" wp14:anchorId="25DD2873" wp14:editId="306592FA">
            <wp:simplePos x="0" y="0"/>
            <wp:positionH relativeFrom="column">
              <wp:posOffset>-601980</wp:posOffset>
            </wp:positionH>
            <wp:positionV relativeFrom="paragraph">
              <wp:posOffset>725170</wp:posOffset>
            </wp:positionV>
            <wp:extent cx="2423160" cy="2423160"/>
            <wp:effectExtent l="0" t="0" r="0" b="0"/>
            <wp:wrapTight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ight>
            <wp:docPr id="3" name="Picture 3" descr="Quadulations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uadulations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</w:p>
    <w:sectPr w:rsidR="00797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D8"/>
    <w:rsid w:val="002E1249"/>
    <w:rsid w:val="002F1EEE"/>
    <w:rsid w:val="00797DD8"/>
    <w:rsid w:val="00D5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1EC9D8-D301-4284-9025-73744CB1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es.com/lessons/-rUm0sQmWam_5w/african-art-and-designs&amp;psig=AOvVaw37k1hH3Wavc8iLR6uj3fG8&amp;ust=1589370609781000&amp;source=images&amp;cd=vfe&amp;ved=0CAIQjRxqFwoTCMCfuMihrukCFQAAAAAdAAAAABAS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google.co.uk/url?sa=i&amp;url=https://www.pinterest.co.uk/pin/176836722838714593/&amp;psig=AOvVaw37k1hH3Wavc8iLR6uj3fG8&amp;ust=1589370609781000&amp;source=images&amp;cd=vfe&amp;ved=0CAIQjRxqFwoTCMCfuMihrukCFQAAAAAdAAAAABAu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://www.thoughtco.com/pattern-definition-in-art-182451&amp;psig=AOvVaw37k1hH3Wavc8iLR6uj3fG8&amp;ust=1589370609781000&amp;source=images&amp;cd=vfe&amp;ved=0CAIQjRxqFwoTCMCfuMihrukCFQAAAAAdAAAAABBw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s://digthisdesign.net/photography/creating-great-energy-through-vibrant-art/&amp;psig=AOvVaw37k1hH3Wavc8iLR6uj3fG8&amp;ust=1589370609781000&amp;source=images&amp;cd=vfe&amp;ved=0CAIQjRxqFwoTCMCfuMihrukCFQAAAAAdAAAAABA5" TargetMode="External"/><Relationship Id="rId20" Type="http://schemas.openxmlformats.org/officeDocument/2006/relationships/hyperlink" Target="https://www.google.co.uk/url?sa=i&amp;url=http://www.michaelstevenplatt.com/quadulations-and-patterns.html&amp;psig=AOvVaw37k1hH3Wavc8iLR6uj3fG8&amp;ust=1589370609781000&amp;source=images&amp;cd=vfe&amp;ved=0CAIQjRxqFwoTCMCfuMihrukCFQAAAAAdAAAAABA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artyfactory.com/repeat-patterns/repeat-patterns.html&amp;psig=AOvVaw37k1hH3Wavc8iLR6uj3fG8&amp;ust=1589370609781000&amp;source=images&amp;cd=vfe&amp;ved=0CAIQjRxqFwoTCMCfuMihrukCFQAAAAAdAAAAABAZ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s://www.google.co.uk/url?sa=i&amp;url=http://www.dsource.in/tool/trinetra/user_image_view.php?id%3D1070&amp;psig=AOvVaw37k1hH3Wavc8iLR6uj3fG8&amp;ust=1589370609781000&amp;source=images&amp;cd=vfe&amp;ved=0CAIQjRxqGAoTCMCfuMihrukCFQAAAAAdAAAAABCGAQ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s://www.google.co.uk/url?sa=i&amp;url=http://www.michaelstevenplatt.com/eclectic-creativity.html&amp;psig=AOvVaw37k1hH3Wavc8iLR6uj3fG8&amp;ust=1589370609781000&amp;source=images&amp;cd=vfe&amp;ved=0CAIQjRxqFwoTCMCfuMihrukCFQAAAAAdAAAAABAk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url=https://www.newamericanpaintings.com/artists/allison-gregory&amp;psig=AOvVaw37k1hH3Wavc8iLR6uj3fG8&amp;ust=1589370609781000&amp;source=images&amp;cd=vfe&amp;ved=0CAIQjRxqFwoTCMCfuMihrukCFQAAAAAdAAAAABA-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E5D28DE8</Template>
  <TotalTime>13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Kirstie Hoddy</cp:lastModifiedBy>
  <cp:revision>2</cp:revision>
  <dcterms:created xsi:type="dcterms:W3CDTF">2020-05-12T11:51:00Z</dcterms:created>
  <dcterms:modified xsi:type="dcterms:W3CDTF">2020-05-21T13:00:00Z</dcterms:modified>
</cp:coreProperties>
</file>